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W w:w="0" w:type="auto"/>
        <w:tblInd w:w="8" w:type="dxa"/>
        <w:tblLayout w:type="fixed"/>
        <w:tblCellMar>
          <w:left w:w="0" w:type="dxa"/>
          <w:right w:w="0" w:type="dxa"/>
        </w:tblCellMar>
        <w:tblLook w:val="0000"/>
      </w:tblPr>
      <w:tblGrid>
        <w:gridCol w:w="6480"/>
        <w:gridCol w:w="1440"/>
        <w:gridCol w:w="6480"/>
      </w:tblGrid>
      <w:tr w:rsidR="00895736" w:rsidTr="00AC72A6">
        <w:trPr>
          <w:cantSplit/>
          <w:trHeight w:hRule="exact" w:val="4680"/>
        </w:trPr>
        <w:tc>
          <w:tcPr>
            <w:tcW w:w="6480" w:type="dxa"/>
            <w:vAlign w:val="center"/>
          </w:tcPr>
          <w:p w:rsidR="00895736" w:rsidRPr="00C01192" w:rsidRDefault="002B69DC" w:rsidP="002B69DC">
            <w:pPr>
              <w:jc w:val="center"/>
              <w:rPr>
                <w:rStyle w:val="IntenseEmphasis"/>
                <w:rFonts w:asciiTheme="minorHAnsi" w:hAnsiTheme="minorHAnsi"/>
                <w:b w:val="0"/>
                <w:i w:val="0"/>
                <w:color w:val="auto"/>
                <w:sz w:val="72"/>
                <w:szCs w:val="72"/>
              </w:rPr>
            </w:pPr>
            <w:r>
              <w:rPr>
                <w:noProof/>
                <w:sz w:val="24"/>
                <w:lang w:val="en-CA" w:eastAsia="en-CA" w:bidi="he-IL"/>
              </w:rPr>
              <w:pict>
                <v:rect id="_x0000_s1031" style="position:absolute;left:0;text-align:left;margin-left:308.6pt;margin-top:105.4pt;width:233.25pt;height:22.5pt;rotation:90;z-index:251661312;mso-position-horizontal-relative:margin;mso-width-relative:margin;mso-height-relative:margin;v-text-anchor:middle" wrapcoords="2090 0 1394 561 348 10239 1045 20338 2090 21460 19161 21460 19510 21460 20206 20197 20903 9958 19858 421 19161 0 2090 0" o:allowincell="f" fillcolor="#daeef3" stroked="f" strokecolor="#5c83b4" strokeweight=".25pt">
                  <v:shadow opacity=".5"/>
                  <v:textbox style="layout-flow:vertical;mso-next-textbox:#_x0000_s1031">
                    <w:txbxContent>
                      <w:p w:rsidR="002B69DC" w:rsidRPr="0035059D" w:rsidRDefault="002B69DC" w:rsidP="002B69DC">
                        <w:pPr>
                          <w:spacing w:line="288" w:lineRule="auto"/>
                          <w:rPr>
                            <w:rFonts w:ascii="Lucida Calligraphy" w:hAnsi="Lucida Calligraphy"/>
                            <w:b/>
                            <w:bCs/>
                            <w:i/>
                            <w:iCs/>
                            <w:sz w:val="22"/>
                            <w:szCs w:val="22"/>
                          </w:rPr>
                        </w:pPr>
                        <w:r w:rsidRPr="0035059D">
                          <w:rPr>
                            <w:rFonts w:ascii="Lucida Calligraphy" w:hAnsi="Lucida Calligraphy"/>
                            <w:b/>
                            <w:bCs/>
                            <w:i/>
                            <w:iCs/>
                            <w:sz w:val="22"/>
                            <w:szCs w:val="22"/>
                          </w:rPr>
                          <w:t xml:space="preserve">      </w:t>
                        </w:r>
                        <w:r>
                          <w:rPr>
                            <w:rFonts w:ascii="Lucida Calligraphy" w:hAnsi="Lucida Calligraphy"/>
                            <w:b/>
                            <w:bCs/>
                            <w:i/>
                            <w:iCs/>
                            <w:sz w:val="22"/>
                            <w:szCs w:val="22"/>
                          </w:rPr>
                          <w:t xml:space="preserve">                               </w:t>
                        </w:r>
                        <w:r w:rsidRPr="0035059D">
                          <w:rPr>
                            <w:rFonts w:ascii="Lucida Calligraphy" w:hAnsi="Lucida Calligraphy"/>
                            <w:b/>
                            <w:bCs/>
                            <w:i/>
                            <w:iCs/>
                            <w:sz w:val="22"/>
                            <w:szCs w:val="22"/>
                          </w:rPr>
                          <w:t xml:space="preserve"> Thank you</w:t>
                        </w:r>
                      </w:p>
                    </w:txbxContent>
                  </v:textbox>
                  <w10:wrap anchorx="margin"/>
                </v:rect>
              </w:pict>
            </w:r>
            <w:r w:rsidR="00117958" w:rsidRPr="00417886">
              <w:rPr>
                <w:noProof/>
                <w:snapToGrid w:val="0"/>
                <w:sz w:val="24"/>
                <w:lang w:eastAsia="zh-TW"/>
              </w:rPr>
              <w:pict>
                <v:rect id="_x0000_s1027" style="position:absolute;left:0;text-align:left;margin-left:-86.65pt;margin-top:105.4pt;width:233.25pt;height:22.5pt;rotation:90;z-index:251660288;mso-position-horizontal-relative:margin;mso-width-relative:margin;mso-height-relative:margin;v-text-anchor:middle" wrapcoords="2090 0 1394 561 348 10239 1045 20338 2090 21460 19161 21460 19510 21460 20206 20197 20903 9958 19858 421 19161 0 2090 0" o:allowincell="f" fillcolor="#daeef3" stroked="f" strokecolor="#5c83b4" strokeweight=".25pt">
                  <v:shadow opacity=".5"/>
                  <v:textbox style="layout-flow:vertical;mso-next-textbox:#_x0000_s1027">
                    <w:txbxContent>
                      <w:p w:rsidR="00417886" w:rsidRPr="0035059D" w:rsidRDefault="0035059D" w:rsidP="0035059D">
                        <w:pPr>
                          <w:spacing w:line="288" w:lineRule="auto"/>
                          <w:rPr>
                            <w:rFonts w:ascii="Lucida Calligraphy" w:hAnsi="Lucida Calligraphy"/>
                            <w:b/>
                            <w:bCs/>
                            <w:i/>
                            <w:iCs/>
                            <w:sz w:val="22"/>
                            <w:szCs w:val="22"/>
                          </w:rPr>
                        </w:pPr>
                        <w:r w:rsidRPr="0035059D">
                          <w:rPr>
                            <w:rFonts w:ascii="Lucida Calligraphy" w:hAnsi="Lucida Calligraphy"/>
                            <w:b/>
                            <w:bCs/>
                            <w:i/>
                            <w:iCs/>
                            <w:sz w:val="22"/>
                            <w:szCs w:val="22"/>
                          </w:rPr>
                          <w:t xml:space="preserve">      </w:t>
                        </w:r>
                        <w:r>
                          <w:rPr>
                            <w:rFonts w:ascii="Lucida Calligraphy" w:hAnsi="Lucida Calligraphy"/>
                            <w:b/>
                            <w:bCs/>
                            <w:i/>
                            <w:iCs/>
                            <w:sz w:val="22"/>
                            <w:szCs w:val="22"/>
                          </w:rPr>
                          <w:t xml:space="preserve">                               </w:t>
                        </w:r>
                        <w:r w:rsidRPr="0035059D">
                          <w:rPr>
                            <w:rFonts w:ascii="Lucida Calligraphy" w:hAnsi="Lucida Calligraphy"/>
                            <w:b/>
                            <w:bCs/>
                            <w:i/>
                            <w:iCs/>
                            <w:sz w:val="22"/>
                            <w:szCs w:val="22"/>
                          </w:rPr>
                          <w:t xml:space="preserve"> T</w:t>
                        </w:r>
                        <w:r w:rsidR="00417886" w:rsidRPr="0035059D">
                          <w:rPr>
                            <w:rFonts w:ascii="Lucida Calligraphy" w:hAnsi="Lucida Calligraphy"/>
                            <w:b/>
                            <w:bCs/>
                            <w:i/>
                            <w:iCs/>
                            <w:sz w:val="22"/>
                            <w:szCs w:val="22"/>
                          </w:rPr>
                          <w:t>hank you</w:t>
                        </w:r>
                      </w:p>
                    </w:txbxContent>
                  </v:textbox>
                  <w10:wrap anchorx="margin"/>
                </v:rect>
              </w:pict>
            </w:r>
            <w:r w:rsidR="0035059D">
              <w:rPr>
                <w:noProof/>
                <w:sz w:val="15"/>
                <w:szCs w:val="15"/>
                <w:lang w:val="en-CA" w:eastAsia="en-CA" w:bidi="he-IL"/>
              </w:rPr>
              <w:drawing>
                <wp:inline distT="0" distB="0" distL="0" distR="0">
                  <wp:extent cx="3809239" cy="2744264"/>
                  <wp:effectExtent l="57150" t="57150" r="38861" b="56086"/>
                  <wp:docPr id="6" name="Picture 1" descr="Newly Wed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ly W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9239" cy="274426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190500" cap="sq">
                            <a:noFill/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vAlign w:val="center"/>
          </w:tcPr>
          <w:p w:rsidR="00895736" w:rsidRDefault="00895736" w:rsidP="00AC72A6">
            <w:pPr>
              <w:pStyle w:val="AveryWizard"/>
              <w:spacing w:line="240" w:lineRule="auto"/>
              <w:jc w:val="center"/>
              <w:rPr>
                <w:snapToGrid w:val="0"/>
                <w:sz w:val="24"/>
              </w:rPr>
            </w:pPr>
          </w:p>
        </w:tc>
        <w:tc>
          <w:tcPr>
            <w:tcW w:w="6480" w:type="dxa"/>
            <w:vAlign w:val="center"/>
          </w:tcPr>
          <w:p w:rsidR="00895736" w:rsidRPr="000D63B1" w:rsidRDefault="002B69DC" w:rsidP="00AC72A6">
            <w:pPr>
              <w:jc w:val="center"/>
              <w:rPr>
                <w:rStyle w:val="IntenseEmphasis"/>
                <w:rFonts w:asciiTheme="minorHAnsi" w:hAnsiTheme="minorHAnsi"/>
                <w:color w:val="4F81BD" w:themeColor="accent1"/>
                <w:sz w:val="72"/>
                <w:szCs w:val="72"/>
              </w:rPr>
            </w:pPr>
            <w:r w:rsidRPr="002B69DC">
              <w:rPr>
                <w:rFonts w:asciiTheme="minorHAnsi" w:hAnsiTheme="minorHAnsi"/>
                <w:b/>
                <w:bCs/>
                <w:i/>
                <w:iCs/>
                <w:noProof/>
                <w:color w:val="4F81BD" w:themeColor="accent1"/>
                <w:sz w:val="72"/>
                <w:szCs w:val="72"/>
                <w:lang w:val="en-CA" w:eastAsia="en-CA" w:bidi="he-IL"/>
              </w:rPr>
              <w:drawing>
                <wp:inline distT="0" distB="0" distL="0" distR="0">
                  <wp:extent cx="3809239" cy="2744264"/>
                  <wp:effectExtent l="57150" t="57150" r="38861" b="56086"/>
                  <wp:docPr id="7" name="Picture 1" descr="Newly Wed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ly W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9239" cy="274426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190500" cap="sq">
                            <a:noFill/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95736" w:rsidRDefault="00895736">
      <w:pPr>
        <w:rPr>
          <w:snapToGrid w:val="0"/>
          <w:sz w:val="24"/>
        </w:rPr>
      </w:pPr>
    </w:p>
    <w:sectPr w:rsidR="00895736" w:rsidSect="007855B6">
      <w:pgSz w:w="15840" w:h="12240" w:orient="landscape"/>
      <w:pgMar w:top="6840" w:right="0" w:bottom="0" w:left="72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1DC3" w:rsidRDefault="00971DC3" w:rsidP="00940594">
      <w:r>
        <w:separator/>
      </w:r>
    </w:p>
  </w:endnote>
  <w:endnote w:type="continuationSeparator" w:id="0">
    <w:p w:rsidR="00971DC3" w:rsidRDefault="00971DC3" w:rsidP="009405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1DC3" w:rsidRDefault="00971DC3" w:rsidP="00940594">
      <w:r>
        <w:separator/>
      </w:r>
    </w:p>
  </w:footnote>
  <w:footnote w:type="continuationSeparator" w:id="0">
    <w:p w:rsidR="00971DC3" w:rsidRDefault="00971DC3" w:rsidP="009405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attachedTemplate r:id="rId1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17886"/>
    <w:rsid w:val="000D63B1"/>
    <w:rsid w:val="00117958"/>
    <w:rsid w:val="00156AC8"/>
    <w:rsid w:val="00166CFC"/>
    <w:rsid w:val="0027171D"/>
    <w:rsid w:val="002806DA"/>
    <w:rsid w:val="002900EB"/>
    <w:rsid w:val="002B69DC"/>
    <w:rsid w:val="003071CB"/>
    <w:rsid w:val="0033657C"/>
    <w:rsid w:val="0035059D"/>
    <w:rsid w:val="00385F77"/>
    <w:rsid w:val="003A6730"/>
    <w:rsid w:val="003B0D25"/>
    <w:rsid w:val="00410FF7"/>
    <w:rsid w:val="00417886"/>
    <w:rsid w:val="00417EB8"/>
    <w:rsid w:val="00451636"/>
    <w:rsid w:val="004C0624"/>
    <w:rsid w:val="004F2073"/>
    <w:rsid w:val="005063DB"/>
    <w:rsid w:val="00550D3B"/>
    <w:rsid w:val="00554F70"/>
    <w:rsid w:val="005B11AA"/>
    <w:rsid w:val="005E76E6"/>
    <w:rsid w:val="00703F1D"/>
    <w:rsid w:val="00742ED7"/>
    <w:rsid w:val="00763D5B"/>
    <w:rsid w:val="007855B6"/>
    <w:rsid w:val="007B4264"/>
    <w:rsid w:val="008024F7"/>
    <w:rsid w:val="00895736"/>
    <w:rsid w:val="009164B6"/>
    <w:rsid w:val="00940594"/>
    <w:rsid w:val="00942C34"/>
    <w:rsid w:val="00971DC3"/>
    <w:rsid w:val="00AC72A6"/>
    <w:rsid w:val="00AE09F1"/>
    <w:rsid w:val="00B74B20"/>
    <w:rsid w:val="00BD5702"/>
    <w:rsid w:val="00BE7DCB"/>
    <w:rsid w:val="00C01192"/>
    <w:rsid w:val="00C20EC9"/>
    <w:rsid w:val="00C3239C"/>
    <w:rsid w:val="00C40432"/>
    <w:rsid w:val="00CD13AF"/>
    <w:rsid w:val="00D1429B"/>
    <w:rsid w:val="00D31658"/>
    <w:rsid w:val="00D75C5E"/>
    <w:rsid w:val="00D83851"/>
    <w:rsid w:val="00DA31A0"/>
    <w:rsid w:val="00E07B7F"/>
    <w:rsid w:val="00E302D8"/>
    <w:rsid w:val="00E748D2"/>
    <w:rsid w:val="00E75AAE"/>
    <w:rsid w:val="00F1534A"/>
    <w:rsid w:val="00F304EF"/>
    <w:rsid w:val="00FB3C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enu v:ext="edit" fill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CA" w:eastAsia="en-CA" w:bidi="he-IL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855B6"/>
    <w:rPr>
      <w:lang w:val="en-US" w:eastAsia="en-US" w:bidi="ar-SA"/>
    </w:rPr>
  </w:style>
  <w:style w:type="paragraph" w:styleId="Heading1">
    <w:name w:val="heading 1"/>
    <w:basedOn w:val="Normal"/>
    <w:next w:val="Normal"/>
    <w:qFormat/>
    <w:rsid w:val="007855B6"/>
    <w:pPr>
      <w:keepNext/>
      <w:jc w:val="center"/>
      <w:outlineLvl w:val="0"/>
    </w:pPr>
    <w:rPr>
      <w:rFonts w:ascii="Arial" w:hAnsi="Arial" w:cs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veryWizard">
    <w:name w:val="Avery Wizard"/>
    <w:basedOn w:val="Normal"/>
    <w:rsid w:val="007855B6"/>
    <w:pPr>
      <w:spacing w:line="320" w:lineRule="auto"/>
    </w:pPr>
    <w:rPr>
      <w:sz w:val="32"/>
    </w:rPr>
  </w:style>
  <w:style w:type="character" w:styleId="IntenseEmphasis">
    <w:name w:val="Intense Emphasis"/>
    <w:basedOn w:val="DefaultParagraphFont"/>
    <w:uiPriority w:val="21"/>
    <w:qFormat/>
    <w:rsid w:val="002806DA"/>
    <w:rPr>
      <w:b/>
      <w:bCs/>
      <w:i/>
      <w:iCs/>
      <w:color w:val="4F81BD"/>
    </w:rPr>
  </w:style>
  <w:style w:type="paragraph" w:styleId="BalloonText">
    <w:name w:val="Balloon Text"/>
    <w:basedOn w:val="Normal"/>
    <w:link w:val="BalloonTextChar"/>
    <w:rsid w:val="0041788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1788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94059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940594"/>
    <w:rPr>
      <w:lang w:val="en-US" w:eastAsia="en-US" w:bidi="ar-SA"/>
    </w:rPr>
  </w:style>
  <w:style w:type="paragraph" w:styleId="Footer">
    <w:name w:val="footer"/>
    <w:basedOn w:val="Normal"/>
    <w:link w:val="FooterChar"/>
    <w:rsid w:val="0094059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940594"/>
    <w:rPr>
      <w:lang w:val="en-US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heather%20camlot\Application%20Data\Microsoft\Templates\av_3259-1nc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averyTemplate xmlns="averytemplateinfo" uiLanguage="en" contentLanguage="en">
  <alignment contentType="5"/>
</averyTemplate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E714D60B-77B8-4C64-9B78-F40A55D5CBA2}">
  <ds:schemaRefs>
    <ds:schemaRef ds:uri="averytemplateinfo"/>
  </ds:schemaRefs>
</ds:datastoreItem>
</file>

<file path=customXml/itemProps2.xml><?xml version="1.0" encoding="utf-8"?>
<ds:datastoreItem xmlns:ds="http://schemas.openxmlformats.org/officeDocument/2006/customXml" ds:itemID="{5EACCEEE-18C8-444B-9B3E-605C66D2878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av_3259-1nc</Template>
  <TotalTime>3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dcterms:created xsi:type="dcterms:W3CDTF">2011-03-04T17:33:00Z</dcterms:created>
  <dcterms:modified xsi:type="dcterms:W3CDTF">2011-03-04T17:35:00Z</dcterms:modified>
  <cp:category>Avery Dennison Template</cp:category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TC010338041</vt:lpwstr>
  </property>
</Properties>
</file>